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9DF5E" w14:textId="77777777" w:rsidR="00A572D7" w:rsidRPr="00060E24" w:rsidRDefault="00324A62" w:rsidP="000E00F5">
      <w:pPr>
        <w:pStyle w:val="Titel"/>
        <w:jc w:val="center"/>
        <w:rPr>
          <w:rFonts w:ascii="Arial" w:hAnsi="Arial" w:cs="Arial"/>
        </w:rPr>
      </w:pPr>
      <w:r w:rsidRPr="00060E24">
        <w:rPr>
          <w:rFonts w:ascii="Arial" w:hAnsi="Arial" w:cs="Arial"/>
        </w:rPr>
        <w:t xml:space="preserve">Evaluatieformulier </w:t>
      </w:r>
      <w:r w:rsidR="000E00F5" w:rsidRPr="00060E24">
        <w:rPr>
          <w:rFonts w:ascii="Arial" w:hAnsi="Arial" w:cs="Arial"/>
        </w:rPr>
        <w:t>Dirk Bos Fonds</w:t>
      </w:r>
    </w:p>
    <w:p w14:paraId="723AD217" w14:textId="77777777" w:rsidR="00324A62" w:rsidRPr="00060E24" w:rsidRDefault="00324A62" w:rsidP="00EB0209">
      <w:pPr>
        <w:rPr>
          <w:rFonts w:ascii="Arial" w:hAnsi="Arial" w:cs="Arial"/>
          <w:szCs w:val="24"/>
        </w:rPr>
      </w:pPr>
      <w:r w:rsidRPr="00060E24">
        <w:rPr>
          <w:rFonts w:ascii="Arial" w:hAnsi="Arial" w:cs="Arial"/>
          <w:szCs w:val="24"/>
        </w:rPr>
        <w:t xml:space="preserve">Het bestuur van het Dirk Bos Fonds vindt het belangrijk dat verstrekte </w:t>
      </w:r>
      <w:r w:rsidR="007D5A0A" w:rsidRPr="00060E24">
        <w:rPr>
          <w:rFonts w:ascii="Arial" w:hAnsi="Arial" w:cs="Arial"/>
          <w:szCs w:val="24"/>
        </w:rPr>
        <w:t>donaties</w:t>
      </w:r>
      <w:r w:rsidRPr="00060E24">
        <w:rPr>
          <w:rFonts w:ascii="Arial" w:hAnsi="Arial" w:cs="Arial"/>
          <w:szCs w:val="24"/>
        </w:rPr>
        <w:t xml:space="preserve"> effectief hebben bijgedragen aan de doelstelling van het project waarvoor de </w:t>
      </w:r>
      <w:r w:rsidR="007D5A0A" w:rsidRPr="00060E24">
        <w:rPr>
          <w:rFonts w:ascii="Arial" w:hAnsi="Arial" w:cs="Arial"/>
          <w:szCs w:val="24"/>
        </w:rPr>
        <w:t>donatie</w:t>
      </w:r>
      <w:r w:rsidRPr="00060E24">
        <w:rPr>
          <w:rFonts w:ascii="Arial" w:hAnsi="Arial" w:cs="Arial"/>
          <w:szCs w:val="24"/>
        </w:rPr>
        <w:t xml:space="preserve"> is verstrekt. Om dat te kunnen beoordelen </w:t>
      </w:r>
      <w:r w:rsidR="007D5A0A" w:rsidRPr="00060E24">
        <w:rPr>
          <w:rFonts w:ascii="Arial" w:hAnsi="Arial" w:cs="Arial"/>
          <w:szCs w:val="24"/>
        </w:rPr>
        <w:t>vragen w</w:t>
      </w:r>
      <w:r w:rsidR="00C8747D">
        <w:rPr>
          <w:rFonts w:ascii="Arial" w:hAnsi="Arial" w:cs="Arial"/>
          <w:szCs w:val="24"/>
        </w:rPr>
        <w:t>ij</w:t>
      </w:r>
      <w:r w:rsidR="007D5A0A" w:rsidRPr="00060E24">
        <w:rPr>
          <w:rFonts w:ascii="Arial" w:hAnsi="Arial" w:cs="Arial"/>
          <w:szCs w:val="24"/>
        </w:rPr>
        <w:t xml:space="preserve"> u een evaluatie te sturen van het voltooide project</w:t>
      </w:r>
      <w:r w:rsidR="00C8747D">
        <w:rPr>
          <w:rFonts w:ascii="Arial" w:hAnsi="Arial" w:cs="Arial"/>
          <w:szCs w:val="24"/>
        </w:rPr>
        <w:t xml:space="preserve"> in een door u zelf </w:t>
      </w:r>
      <w:r w:rsidR="007D5A0A" w:rsidRPr="00060E24">
        <w:rPr>
          <w:rFonts w:ascii="Arial" w:hAnsi="Arial" w:cs="Arial"/>
          <w:szCs w:val="24"/>
        </w:rPr>
        <w:t xml:space="preserve">samengesteld verslag. </w:t>
      </w:r>
      <w:r w:rsidR="00C8747D">
        <w:rPr>
          <w:rFonts w:ascii="Arial" w:hAnsi="Arial" w:cs="Arial"/>
          <w:szCs w:val="24"/>
        </w:rPr>
        <w:t>Daarnaast staan h</w:t>
      </w:r>
      <w:r w:rsidR="001D1881">
        <w:rPr>
          <w:rFonts w:ascii="Arial" w:hAnsi="Arial" w:cs="Arial"/>
          <w:szCs w:val="24"/>
        </w:rPr>
        <w:t xml:space="preserve">ieronder staan een </w:t>
      </w:r>
      <w:r w:rsidR="00127ED5">
        <w:rPr>
          <w:rFonts w:ascii="Arial" w:hAnsi="Arial" w:cs="Arial"/>
          <w:szCs w:val="24"/>
        </w:rPr>
        <w:t>aantal vragen over het uitgevoerde project, waar wij graag een kort antwoord van u ontvangen</w:t>
      </w:r>
      <w:r w:rsidR="007D5A0A" w:rsidRPr="00060E24">
        <w:rPr>
          <w:rFonts w:ascii="Arial" w:hAnsi="Arial" w:cs="Arial"/>
          <w:szCs w:val="24"/>
        </w:rPr>
        <w:t>.</w:t>
      </w:r>
      <w:r w:rsidRPr="00060E24">
        <w:rPr>
          <w:rFonts w:ascii="Arial" w:hAnsi="Arial" w:cs="Arial"/>
          <w:szCs w:val="24"/>
        </w:rPr>
        <w:t xml:space="preserve"> </w:t>
      </w:r>
    </w:p>
    <w:p w14:paraId="559ABE5B" w14:textId="77777777" w:rsidR="00324A62" w:rsidRPr="00060E24" w:rsidRDefault="00324A62" w:rsidP="00324A62">
      <w:pPr>
        <w:rPr>
          <w:rFonts w:ascii="Arial" w:hAnsi="Arial" w:cs="Arial"/>
          <w:szCs w:val="24"/>
        </w:rPr>
      </w:pPr>
    </w:p>
    <w:p w14:paraId="2C858898" w14:textId="77777777" w:rsidR="003660A2" w:rsidRPr="00060E24" w:rsidRDefault="00771729" w:rsidP="00182EE9">
      <w:pPr>
        <w:pStyle w:val="Kop1"/>
        <w:jc w:val="center"/>
        <w:rPr>
          <w:rFonts w:ascii="Arial" w:hAnsi="Arial" w:cs="Arial"/>
          <w:sz w:val="32"/>
          <w:szCs w:val="32"/>
        </w:rPr>
      </w:pPr>
      <w:r w:rsidRPr="00060E24">
        <w:rPr>
          <w:rFonts w:ascii="Arial" w:hAnsi="Arial" w:cs="Arial"/>
          <w:sz w:val="32"/>
          <w:szCs w:val="32"/>
        </w:rPr>
        <w:t>Algemene gegevens</w:t>
      </w:r>
    </w:p>
    <w:p w14:paraId="19D5F967" w14:textId="77777777" w:rsidR="00C87881" w:rsidRPr="00060E24" w:rsidRDefault="00C87881" w:rsidP="00C87881">
      <w:pPr>
        <w:rPr>
          <w:rFonts w:ascii="Arial" w:hAnsi="Arial" w:cs="Arial"/>
        </w:rPr>
      </w:pPr>
    </w:p>
    <w:tbl>
      <w:tblPr>
        <w:tblW w:w="9322" w:type="dxa"/>
        <w:shd w:val="clear" w:color="auto" w:fill="FFFFFF"/>
        <w:tblLook w:val="04A0" w:firstRow="1" w:lastRow="0" w:firstColumn="1" w:lastColumn="0" w:noHBand="0" w:noVBand="1"/>
      </w:tblPr>
      <w:tblGrid>
        <w:gridCol w:w="4136"/>
        <w:gridCol w:w="5186"/>
      </w:tblGrid>
      <w:tr w:rsidR="00D364E1" w:rsidRPr="00060E24" w14:paraId="087EA685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40CD9127" w14:textId="77777777" w:rsidR="00EC204C" w:rsidRPr="00060E24" w:rsidRDefault="00EC204C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Naam</w:t>
            </w:r>
            <w:r w:rsidR="00771729"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 xml:space="preserve"> organisatie</w:t>
            </w:r>
          </w:p>
        </w:tc>
        <w:tc>
          <w:tcPr>
            <w:tcW w:w="5186" w:type="dxa"/>
            <w:shd w:val="clear" w:color="auto" w:fill="FFFFFF"/>
          </w:tcPr>
          <w:p w14:paraId="29464981" w14:textId="77777777" w:rsidR="00EC204C" w:rsidRPr="00060E24" w:rsidRDefault="00C11E09" w:rsidP="00D05757">
            <w:pPr>
              <w:spacing w:line="240" w:lineRule="auto"/>
              <w:rPr>
                <w:rFonts w:ascii="Arial" w:hAnsi="Arial" w:cs="Arial"/>
                <w:b/>
                <w:bCs/>
                <w:szCs w:val="20"/>
              </w:rPr>
            </w:pPr>
            <w:r w:rsidRPr="00060E24">
              <w:rPr>
                <w:rStyle w:val="Opmaakprofiel5"/>
                <w:rFonts w:ascii="Arial" w:hAnsi="Arial" w:cs="Arial"/>
                <w:b/>
                <w:bCs/>
                <w:color w:val="auto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5175C4" w:rsidRPr="00060E24">
              <w:rPr>
                <w:rStyle w:val="Opmaakprofiel5"/>
                <w:rFonts w:ascii="Arial" w:hAnsi="Arial" w:cs="Arial"/>
                <w:b/>
                <w:bCs/>
                <w:color w:val="auto"/>
                <w:szCs w:val="20"/>
              </w:rPr>
              <w:instrText xml:space="preserve"> FORMTEXT </w:instrText>
            </w:r>
            <w:r w:rsidRPr="00060E24">
              <w:rPr>
                <w:rStyle w:val="Opmaakprofiel5"/>
                <w:rFonts w:ascii="Arial" w:hAnsi="Arial" w:cs="Arial"/>
                <w:b/>
                <w:bCs/>
                <w:color w:val="auto"/>
                <w:szCs w:val="20"/>
              </w:rPr>
            </w:r>
            <w:r w:rsidRPr="00060E24">
              <w:rPr>
                <w:rStyle w:val="Opmaakprofiel5"/>
                <w:rFonts w:ascii="Arial" w:hAnsi="Arial" w:cs="Arial"/>
                <w:b/>
                <w:bCs/>
                <w:color w:val="auto"/>
                <w:szCs w:val="20"/>
              </w:rPr>
              <w:fldChar w:fldCharType="separate"/>
            </w:r>
            <w:r w:rsidR="005175C4" w:rsidRPr="00060E24">
              <w:rPr>
                <w:rStyle w:val="Opmaakprofiel5"/>
                <w:rFonts w:ascii="Arial" w:hAnsi="Arial" w:cs="Arial"/>
                <w:b/>
                <w:bCs/>
                <w:noProof/>
                <w:color w:val="auto"/>
                <w:szCs w:val="20"/>
              </w:rPr>
              <w:t> </w:t>
            </w:r>
            <w:r w:rsidR="005175C4" w:rsidRPr="00060E24">
              <w:rPr>
                <w:rStyle w:val="Opmaakprofiel5"/>
                <w:rFonts w:ascii="Arial" w:hAnsi="Arial" w:cs="Arial"/>
                <w:b/>
                <w:bCs/>
                <w:noProof/>
                <w:color w:val="auto"/>
                <w:szCs w:val="20"/>
              </w:rPr>
              <w:t> </w:t>
            </w:r>
            <w:r w:rsidR="005175C4" w:rsidRPr="00060E24">
              <w:rPr>
                <w:rStyle w:val="Opmaakprofiel5"/>
                <w:rFonts w:ascii="Arial" w:hAnsi="Arial" w:cs="Arial"/>
                <w:b/>
                <w:bCs/>
                <w:noProof/>
                <w:color w:val="auto"/>
                <w:szCs w:val="20"/>
              </w:rPr>
              <w:t> </w:t>
            </w:r>
            <w:r w:rsidR="005175C4" w:rsidRPr="00060E24">
              <w:rPr>
                <w:rStyle w:val="Opmaakprofiel5"/>
                <w:rFonts w:ascii="Arial" w:hAnsi="Arial" w:cs="Arial"/>
                <w:b/>
                <w:bCs/>
                <w:noProof/>
                <w:color w:val="auto"/>
                <w:szCs w:val="20"/>
              </w:rPr>
              <w:t> </w:t>
            </w:r>
            <w:r w:rsidR="005175C4" w:rsidRPr="00060E24">
              <w:rPr>
                <w:rStyle w:val="Opmaakprofiel5"/>
                <w:rFonts w:ascii="Arial" w:hAnsi="Arial" w:cs="Arial"/>
                <w:b/>
                <w:bCs/>
                <w:noProof/>
                <w:color w:val="auto"/>
                <w:szCs w:val="20"/>
              </w:rPr>
              <w:t> </w:t>
            </w:r>
            <w:r w:rsidRPr="00060E24">
              <w:rPr>
                <w:rStyle w:val="Opmaakprofiel5"/>
                <w:rFonts w:ascii="Arial" w:hAnsi="Arial" w:cs="Arial"/>
                <w:b/>
                <w:bCs/>
                <w:color w:val="auto"/>
                <w:szCs w:val="20"/>
              </w:rPr>
              <w:fldChar w:fldCharType="end"/>
            </w:r>
            <w:bookmarkEnd w:id="0"/>
          </w:p>
        </w:tc>
      </w:tr>
      <w:tr w:rsidR="00D364E1" w:rsidRPr="00060E24" w14:paraId="45F03A81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7DC6E8D2" w14:textId="77777777" w:rsidR="00EB047D" w:rsidRPr="00060E24" w:rsidRDefault="00D364E1" w:rsidP="00D364E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Door ons toegekend projectnummer</w:t>
            </w:r>
          </w:p>
        </w:tc>
        <w:tc>
          <w:tcPr>
            <w:tcW w:w="5186" w:type="dxa"/>
            <w:shd w:val="clear" w:color="auto" w:fill="FFFFFF"/>
          </w:tcPr>
          <w:p w14:paraId="52DEBC72" w14:textId="77777777" w:rsidR="00EB047D" w:rsidRPr="00060E24" w:rsidRDefault="00C11E09" w:rsidP="00D05757">
            <w:pPr>
              <w:spacing w:line="240" w:lineRule="auto"/>
              <w:rPr>
                <w:rFonts w:ascii="Arial" w:hAnsi="Arial" w:cs="Arial"/>
                <w:szCs w:val="20"/>
              </w:rPr>
            </w:pPr>
            <w:r w:rsidRPr="00060E24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" w:name="Text9"/>
            <w:r w:rsidR="00E0122B" w:rsidRPr="00060E24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60E24">
              <w:rPr>
                <w:rFonts w:ascii="Arial" w:hAnsi="Arial" w:cs="Arial"/>
                <w:color w:val="000000"/>
                <w:szCs w:val="20"/>
              </w:rPr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end"/>
            </w:r>
            <w:bookmarkEnd w:id="1"/>
          </w:p>
        </w:tc>
      </w:tr>
      <w:tr w:rsidR="00D364E1" w:rsidRPr="00060E24" w14:paraId="23C109D8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2C013F94" w14:textId="77777777" w:rsidR="00EB047D" w:rsidRPr="00060E24" w:rsidRDefault="00D364E1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Toegekend bedrag</w:t>
            </w:r>
          </w:p>
        </w:tc>
        <w:tc>
          <w:tcPr>
            <w:tcW w:w="5186" w:type="dxa"/>
            <w:shd w:val="clear" w:color="auto" w:fill="FFFFFF"/>
          </w:tcPr>
          <w:p w14:paraId="46F0ED01" w14:textId="77777777" w:rsidR="00EB047D" w:rsidRPr="00060E24" w:rsidRDefault="00C11E09" w:rsidP="00D05757">
            <w:pPr>
              <w:spacing w:line="240" w:lineRule="auto"/>
              <w:rPr>
                <w:rFonts w:ascii="Arial" w:hAnsi="Arial" w:cs="Arial"/>
                <w:szCs w:val="20"/>
              </w:rPr>
            </w:pPr>
            <w:r w:rsidRPr="00060E24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" w:name="Text10"/>
            <w:r w:rsidR="00E0122B" w:rsidRPr="00060E24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60E24">
              <w:rPr>
                <w:rFonts w:ascii="Arial" w:hAnsi="Arial" w:cs="Arial"/>
                <w:color w:val="000000"/>
                <w:szCs w:val="20"/>
              </w:rPr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end"/>
            </w:r>
            <w:bookmarkEnd w:id="2"/>
          </w:p>
        </w:tc>
      </w:tr>
      <w:tr w:rsidR="00D364E1" w:rsidRPr="00060E24" w14:paraId="7663200C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3FA36C13" w14:textId="77777777" w:rsidR="00EB047D" w:rsidRPr="00060E24" w:rsidRDefault="00D364E1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Start uitvoering</w:t>
            </w:r>
          </w:p>
        </w:tc>
        <w:tc>
          <w:tcPr>
            <w:tcW w:w="5186" w:type="dxa"/>
            <w:shd w:val="clear" w:color="auto" w:fill="FFFFFF"/>
          </w:tcPr>
          <w:p w14:paraId="7B75EF1D" w14:textId="77777777" w:rsidR="00EB047D" w:rsidRPr="00060E24" w:rsidRDefault="00C11E09" w:rsidP="00D05757">
            <w:pPr>
              <w:spacing w:line="240" w:lineRule="auto"/>
              <w:rPr>
                <w:rFonts w:ascii="Arial" w:hAnsi="Arial" w:cs="Arial"/>
                <w:szCs w:val="20"/>
              </w:rPr>
            </w:pPr>
            <w:r w:rsidRPr="00060E24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3" w:name="Text11"/>
            <w:r w:rsidR="00E0122B" w:rsidRPr="00060E24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60E24">
              <w:rPr>
                <w:rFonts w:ascii="Arial" w:hAnsi="Arial" w:cs="Arial"/>
                <w:color w:val="000000"/>
                <w:szCs w:val="20"/>
              </w:rPr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end"/>
            </w:r>
            <w:bookmarkEnd w:id="3"/>
          </w:p>
        </w:tc>
      </w:tr>
      <w:tr w:rsidR="00D364E1" w:rsidRPr="00060E24" w14:paraId="74D8286B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53D15795" w14:textId="77777777" w:rsidR="00D364E1" w:rsidRPr="00060E24" w:rsidRDefault="00D364E1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Voltooiing project</w:t>
            </w:r>
          </w:p>
        </w:tc>
        <w:tc>
          <w:tcPr>
            <w:tcW w:w="5186" w:type="dxa"/>
            <w:shd w:val="clear" w:color="auto" w:fill="FFFFFF"/>
          </w:tcPr>
          <w:p w14:paraId="2119C646" w14:textId="77777777" w:rsidR="00D364E1" w:rsidRPr="00060E24" w:rsidRDefault="00C11E09" w:rsidP="00D05757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60E24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4" w:name="Text68"/>
            <w:r w:rsidR="00D364E1" w:rsidRPr="00060E24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060E24">
              <w:rPr>
                <w:rFonts w:ascii="Arial" w:hAnsi="Arial" w:cs="Arial"/>
                <w:color w:val="000000"/>
                <w:szCs w:val="20"/>
              </w:rPr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end"/>
            </w:r>
            <w:bookmarkEnd w:id="4"/>
          </w:p>
        </w:tc>
      </w:tr>
      <w:tr w:rsidR="00D364E1" w:rsidRPr="00060E24" w14:paraId="72A1BFC0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23938B88" w14:textId="77777777" w:rsidR="00D364E1" w:rsidRPr="00060E24" w:rsidRDefault="00EB0209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D</w:t>
            </w:r>
            <w:r w:rsidR="00D364E1"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atum evaluatie</w:t>
            </w:r>
          </w:p>
        </w:tc>
        <w:tc>
          <w:tcPr>
            <w:tcW w:w="5186" w:type="dxa"/>
            <w:shd w:val="clear" w:color="auto" w:fill="FFFFFF"/>
          </w:tcPr>
          <w:p w14:paraId="6E5CA137" w14:textId="77777777" w:rsidR="00D364E1" w:rsidRPr="00060E24" w:rsidRDefault="00C11E09" w:rsidP="00D05757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60E24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5" w:name="Text69"/>
            <w:r w:rsidR="00D364E1" w:rsidRPr="00060E24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060E24">
              <w:rPr>
                <w:rFonts w:ascii="Arial" w:hAnsi="Arial" w:cs="Arial"/>
                <w:color w:val="000000"/>
                <w:szCs w:val="20"/>
              </w:rPr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end"/>
            </w:r>
            <w:bookmarkEnd w:id="5"/>
          </w:p>
        </w:tc>
      </w:tr>
      <w:tr w:rsidR="00EB047D" w:rsidRPr="00060E24" w14:paraId="328197C2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424623DB" w14:textId="77777777" w:rsidR="00EB047D" w:rsidRPr="00060E24" w:rsidRDefault="00EB047D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5186" w:type="dxa"/>
            <w:shd w:val="clear" w:color="auto" w:fill="FFFFFF"/>
          </w:tcPr>
          <w:p w14:paraId="17DA732F" w14:textId="77777777" w:rsidR="00EB047D" w:rsidRPr="00060E24" w:rsidRDefault="00EB047D" w:rsidP="00D05757">
            <w:pPr>
              <w:spacing w:line="240" w:lineRule="auto"/>
              <w:rPr>
                <w:rFonts w:ascii="Arial" w:hAnsi="Arial" w:cs="Arial"/>
                <w:b/>
                <w:bCs/>
                <w:szCs w:val="20"/>
              </w:rPr>
            </w:pPr>
          </w:p>
        </w:tc>
      </w:tr>
    </w:tbl>
    <w:p w14:paraId="30A7C478" w14:textId="77777777" w:rsidR="00E2364A" w:rsidRPr="00060E24" w:rsidRDefault="00EB0209" w:rsidP="00182EE9">
      <w:pPr>
        <w:pStyle w:val="Kop1"/>
        <w:jc w:val="center"/>
        <w:rPr>
          <w:rFonts w:ascii="Arial" w:hAnsi="Arial" w:cs="Arial"/>
          <w:color w:val="1F497D"/>
          <w:sz w:val="32"/>
          <w:szCs w:val="32"/>
        </w:rPr>
      </w:pPr>
      <w:r w:rsidRPr="00060E24">
        <w:rPr>
          <w:rFonts w:ascii="Arial" w:hAnsi="Arial" w:cs="Arial"/>
          <w:color w:val="1F497D"/>
          <w:sz w:val="32"/>
          <w:szCs w:val="32"/>
        </w:rPr>
        <w:t xml:space="preserve">De realisatie van het </w:t>
      </w:r>
      <w:r w:rsidR="00E2364A" w:rsidRPr="00060E24">
        <w:rPr>
          <w:rFonts w:ascii="Arial" w:hAnsi="Arial" w:cs="Arial"/>
          <w:color w:val="1F497D"/>
          <w:sz w:val="32"/>
          <w:szCs w:val="32"/>
        </w:rPr>
        <w:t>plan</w:t>
      </w:r>
    </w:p>
    <w:p w14:paraId="2F290503" w14:textId="77777777" w:rsidR="00D82E24" w:rsidRPr="00060E24" w:rsidRDefault="00D82E24" w:rsidP="00113165">
      <w:pPr>
        <w:rPr>
          <w:rFonts w:ascii="Arial" w:hAnsi="Arial" w:cs="Arial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5811"/>
        <w:gridCol w:w="1276"/>
        <w:gridCol w:w="1418"/>
      </w:tblGrid>
      <w:tr w:rsidR="001D1881" w14:paraId="122AA929" w14:textId="77777777" w:rsidTr="001D1881">
        <w:tc>
          <w:tcPr>
            <w:tcW w:w="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B220A0" w14:textId="77777777" w:rsidR="001D1881" w:rsidRDefault="001D1881" w:rsidP="00D81A3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A8079" w14:textId="77777777" w:rsidR="001D1881" w:rsidRDefault="001D1881" w:rsidP="00D81A3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FA6CF" w14:textId="77777777" w:rsidR="001D1881" w:rsidRDefault="001D1881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t>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F089F" w14:textId="77777777" w:rsidR="001D1881" w:rsidRDefault="001D1881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t>nee</w:t>
            </w:r>
          </w:p>
        </w:tc>
      </w:tr>
      <w:tr w:rsidR="001D1881" w14:paraId="0D93C329" w14:textId="77777777" w:rsidTr="001D1881">
        <w:tc>
          <w:tcPr>
            <w:tcW w:w="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A844DE" w14:textId="77777777" w:rsidR="001D1881" w:rsidRPr="00127ED5" w:rsidRDefault="001D1881" w:rsidP="00D81A3D">
            <w:pPr>
              <w:rPr>
                <w:rFonts w:ascii="Arial" w:hAnsi="Arial" w:cs="Arial"/>
                <w:color w:val="000000"/>
              </w:rPr>
            </w:pPr>
            <w:r w:rsidRPr="00127ED5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6AA41" w14:textId="77777777" w:rsidR="001D1881" w:rsidRPr="00127ED5" w:rsidRDefault="001D1881" w:rsidP="00D81A3D">
            <w:pPr>
              <w:rPr>
                <w:rFonts w:ascii="Arial" w:hAnsi="Arial" w:cs="Arial"/>
                <w:i/>
                <w:color w:val="000000"/>
              </w:rPr>
            </w:pPr>
            <w:bookmarkStart w:id="6" w:name="_Hlk225804260"/>
            <w:r w:rsidRPr="00127ED5">
              <w:rPr>
                <w:rFonts w:ascii="Arial" w:hAnsi="Arial" w:cs="Arial"/>
                <w:color w:val="000000"/>
              </w:rPr>
              <w:t>Is het oorspronkelijke plan volledig uitgevoerd</w:t>
            </w:r>
            <w:r w:rsidR="00127ED5">
              <w:rPr>
                <w:rFonts w:ascii="Arial" w:hAnsi="Arial" w:cs="Arial"/>
                <w:color w:val="000000"/>
              </w:rPr>
              <w:t>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E3C87" w14:textId="77777777" w:rsidR="001D1881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Cs w:val="20"/>
              </w:rPr>
            </w:r>
            <w:r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4FABB" w14:textId="77777777" w:rsidR="001D1881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Cs w:val="20"/>
              </w:rPr>
            </w:r>
            <w:r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</w:tr>
      <w:tr w:rsidR="001D1881" w:rsidRPr="00127ED5" w14:paraId="0B2EDD5E" w14:textId="77777777" w:rsidTr="001D1881">
        <w:tc>
          <w:tcPr>
            <w:tcW w:w="496" w:type="dxa"/>
            <w:tcBorders>
              <w:bottom w:val="single" w:sz="4" w:space="0" w:color="auto"/>
            </w:tcBorders>
            <w:shd w:val="clear" w:color="auto" w:fill="FFFFFF"/>
          </w:tcPr>
          <w:p w14:paraId="78B2AC98" w14:textId="77777777" w:rsidR="001D1881" w:rsidRPr="00127ED5" w:rsidRDefault="001D1881" w:rsidP="00D13FF5">
            <w:pPr>
              <w:rPr>
                <w:rFonts w:ascii="Arial" w:hAnsi="Arial" w:cs="Arial"/>
                <w:color w:val="000000"/>
              </w:rPr>
            </w:pPr>
            <w:r w:rsidRPr="00127ED5">
              <w:rPr>
                <w:rFonts w:ascii="Arial" w:hAnsi="Arial" w:cs="Arial"/>
                <w:color w:val="000000"/>
              </w:rPr>
              <w:t>2</w:t>
            </w:r>
          </w:p>
        </w:tc>
        <w:bookmarkEnd w:id="6"/>
        <w:tc>
          <w:tcPr>
            <w:tcW w:w="5811" w:type="dxa"/>
            <w:tcBorders>
              <w:bottom w:val="single" w:sz="4" w:space="0" w:color="auto"/>
            </w:tcBorders>
            <w:shd w:val="clear" w:color="auto" w:fill="FFFFFF"/>
          </w:tcPr>
          <w:p w14:paraId="799445F7" w14:textId="77777777" w:rsidR="001D1881" w:rsidRPr="00127ED5" w:rsidRDefault="001D1881" w:rsidP="00D13FF5">
            <w:pPr>
              <w:rPr>
                <w:rFonts w:ascii="Arial" w:hAnsi="Arial" w:cs="Arial"/>
                <w:color w:val="000000"/>
              </w:rPr>
            </w:pPr>
            <w:r w:rsidRPr="00127ED5">
              <w:rPr>
                <w:rFonts w:ascii="Arial" w:hAnsi="Arial" w:cs="Arial"/>
                <w:color w:val="000000"/>
              </w:rPr>
              <w:t>Is de doelgroep en de omvang van de doelgroep hetzelfde gebleven</w:t>
            </w:r>
            <w:r w:rsidR="00127ED5">
              <w:rPr>
                <w:rFonts w:ascii="Arial" w:hAnsi="Arial" w:cs="Arial"/>
                <w:color w:val="000000"/>
              </w:rPr>
              <w:t>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D1395" w14:textId="77777777" w:rsidR="001D1881" w:rsidRPr="00127ED5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Cs w:val="20"/>
              </w:rPr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528E6" w14:textId="77777777" w:rsidR="001D1881" w:rsidRPr="00127ED5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Cs w:val="20"/>
              </w:rPr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</w:tr>
      <w:tr w:rsidR="001D1881" w:rsidRPr="00127ED5" w14:paraId="04333D8E" w14:textId="77777777" w:rsidTr="001D1881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EF2283" w14:textId="77777777" w:rsidR="001D1881" w:rsidRPr="00127ED5" w:rsidRDefault="001D1881" w:rsidP="00D13FF5">
            <w:pPr>
              <w:rPr>
                <w:rFonts w:ascii="Arial" w:hAnsi="Arial" w:cs="Arial"/>
                <w:color w:val="000000"/>
              </w:rPr>
            </w:pPr>
            <w:r w:rsidRPr="00127ED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58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0BBA61" w14:textId="38315376" w:rsidR="001D1881" w:rsidRPr="00127ED5" w:rsidRDefault="001D1881" w:rsidP="00D13FF5">
            <w:pPr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</w:rPr>
              <w:t xml:space="preserve">Heeft u de </w:t>
            </w:r>
            <w:r w:rsidR="002E46D9">
              <w:rPr>
                <w:rFonts w:ascii="Arial" w:hAnsi="Arial" w:cs="Arial"/>
                <w:color w:val="000000"/>
              </w:rPr>
              <w:t xml:space="preserve">met </w:t>
            </w:r>
            <w:r w:rsidRPr="00127ED5">
              <w:rPr>
                <w:rFonts w:ascii="Arial" w:hAnsi="Arial" w:cs="Arial"/>
                <w:color w:val="000000"/>
              </w:rPr>
              <w:t>geplande begroting kunnen</w:t>
            </w:r>
            <w:r w:rsidR="00C8747D">
              <w:rPr>
                <w:rFonts w:ascii="Arial" w:hAnsi="Arial" w:cs="Arial"/>
                <w:color w:val="000000"/>
              </w:rPr>
              <w:t xml:space="preserve"> werken</w:t>
            </w:r>
            <w:r w:rsidR="00127ED5">
              <w:rPr>
                <w:rFonts w:ascii="Arial" w:hAnsi="Arial" w:cs="Arial"/>
                <w:color w:val="000000"/>
              </w:rPr>
              <w:t>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9FD52" w14:textId="3A789565" w:rsidR="001D1881" w:rsidRPr="00127ED5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Cs w:val="20"/>
              </w:rPr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="00B21704">
              <w:rPr>
                <w:rFonts w:ascii="Arial" w:hAnsi="Arial" w:cs="Arial"/>
                <w:color w:val="000000"/>
                <w:szCs w:val="20"/>
              </w:rPr>
              <w:t> </w:t>
            </w:r>
            <w:r w:rsidR="00B21704">
              <w:rPr>
                <w:rFonts w:ascii="Arial" w:hAnsi="Arial" w:cs="Arial"/>
                <w:color w:val="000000"/>
                <w:szCs w:val="20"/>
              </w:rPr>
              <w:t> </w:t>
            </w:r>
            <w:r w:rsidR="00B21704">
              <w:rPr>
                <w:rFonts w:ascii="Arial" w:hAnsi="Arial" w:cs="Arial"/>
                <w:color w:val="000000"/>
                <w:szCs w:val="20"/>
              </w:rPr>
              <w:t> </w:t>
            </w:r>
            <w:r w:rsidR="00B21704">
              <w:rPr>
                <w:rFonts w:ascii="Arial" w:hAnsi="Arial" w:cs="Arial"/>
                <w:color w:val="000000"/>
                <w:szCs w:val="20"/>
              </w:rPr>
              <w:t> </w:t>
            </w:r>
            <w:r w:rsidR="00B21704">
              <w:rPr>
                <w:rFonts w:ascii="Arial" w:hAnsi="Arial" w:cs="Arial"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803B6" w14:textId="77777777" w:rsidR="001D1881" w:rsidRPr="00127ED5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Cs w:val="20"/>
              </w:rPr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</w:tr>
      <w:tr w:rsidR="001D1881" w:rsidRPr="00127ED5" w14:paraId="4FCEC196" w14:textId="77777777" w:rsidTr="001D1881">
        <w:tc>
          <w:tcPr>
            <w:tcW w:w="496" w:type="dxa"/>
            <w:tcBorders>
              <w:bottom w:val="single" w:sz="4" w:space="0" w:color="auto"/>
            </w:tcBorders>
            <w:shd w:val="clear" w:color="auto" w:fill="FFFFFF"/>
          </w:tcPr>
          <w:p w14:paraId="3CCD1B4C" w14:textId="77777777" w:rsidR="001D1881" w:rsidRPr="00127ED5" w:rsidRDefault="00127ED5" w:rsidP="00D13FF5">
            <w:pPr>
              <w:rPr>
                <w:rFonts w:ascii="Arial" w:hAnsi="Arial" w:cs="Arial"/>
                <w:iCs/>
                <w:color w:val="000000"/>
              </w:rPr>
            </w:pPr>
            <w:r w:rsidRPr="00127ED5">
              <w:rPr>
                <w:rFonts w:ascii="Arial" w:hAnsi="Arial" w:cs="Arial"/>
                <w:iCs/>
                <w:color w:val="000000"/>
              </w:rPr>
              <w:t>4</w:t>
            </w:r>
          </w:p>
        </w:tc>
        <w:tc>
          <w:tcPr>
            <w:tcW w:w="5811" w:type="dxa"/>
            <w:tcBorders>
              <w:bottom w:val="single" w:sz="4" w:space="0" w:color="auto"/>
            </w:tcBorders>
            <w:shd w:val="clear" w:color="auto" w:fill="FFFFFF"/>
          </w:tcPr>
          <w:p w14:paraId="239CFA9E" w14:textId="77777777" w:rsidR="001D1881" w:rsidRPr="00127ED5" w:rsidRDefault="00127ED5" w:rsidP="00D13FF5">
            <w:pPr>
              <w:rPr>
                <w:rFonts w:ascii="Arial" w:hAnsi="Arial" w:cs="Arial"/>
                <w:iCs/>
                <w:color w:val="000000"/>
              </w:rPr>
            </w:pPr>
            <w:r w:rsidRPr="00127ED5">
              <w:rPr>
                <w:rFonts w:ascii="Arial" w:hAnsi="Arial" w:cs="Arial"/>
                <w:iCs/>
                <w:color w:val="000000"/>
              </w:rPr>
              <w:t>Eventuele andere opmerkingen</w:t>
            </w:r>
            <w:r>
              <w:rPr>
                <w:rFonts w:ascii="Arial" w:hAnsi="Arial" w:cs="Arial"/>
                <w:iCs/>
                <w:color w:val="000000"/>
              </w:rPr>
              <w:t xml:space="preserve"> of suggesties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7483A" w14:textId="77777777" w:rsidR="001D1881" w:rsidRPr="00127ED5" w:rsidRDefault="001D1881">
            <w:pPr>
              <w:jc w:val="center"/>
              <w:rPr>
                <w:rFonts w:ascii="Arial" w:hAnsi="Arial" w:cs="Arial"/>
                <w:iCs/>
                <w:color w:val="000000"/>
              </w:rPr>
            </w:pP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AC830" w14:textId="77777777" w:rsidR="001D1881" w:rsidRPr="00127ED5" w:rsidRDefault="001D1881">
            <w:pPr>
              <w:jc w:val="center"/>
              <w:rPr>
                <w:rFonts w:ascii="Arial" w:hAnsi="Arial" w:cs="Arial"/>
                <w:iCs/>
                <w:color w:val="000000"/>
              </w:rPr>
            </w:pP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fldChar w:fldCharType="end"/>
            </w:r>
          </w:p>
        </w:tc>
      </w:tr>
      <w:tr w:rsidR="001D1881" w:rsidRPr="00127ED5" w14:paraId="70EDFD03" w14:textId="77777777" w:rsidTr="001D1881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E583C3" w14:textId="77777777" w:rsidR="001D1881" w:rsidRPr="00127ED5" w:rsidRDefault="001D1881" w:rsidP="00D13FF5">
            <w:pPr>
              <w:rPr>
                <w:rFonts w:ascii="Arial" w:hAnsi="Arial" w:cs="Arial"/>
                <w:b/>
                <w:bCs/>
                <w:i/>
                <w:color w:val="000000"/>
              </w:rPr>
            </w:pPr>
          </w:p>
        </w:tc>
        <w:tc>
          <w:tcPr>
            <w:tcW w:w="58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FCBBBE" w14:textId="77777777" w:rsidR="001D1881" w:rsidRPr="00127ED5" w:rsidRDefault="001D1881" w:rsidP="00D13FF5">
            <w:pPr>
              <w:rPr>
                <w:rFonts w:ascii="Arial" w:hAnsi="Arial" w:cs="Arial"/>
                <w:b/>
                <w:bCs/>
                <w:i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B0AB6" w14:textId="77777777" w:rsidR="001D1881" w:rsidRPr="00127ED5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Cs w:val="20"/>
              </w:rPr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6EC25" w14:textId="77777777" w:rsidR="001D1881" w:rsidRPr="00127ED5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Cs w:val="20"/>
              </w:rPr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</w:tr>
    </w:tbl>
    <w:p w14:paraId="7510576B" w14:textId="77777777" w:rsidR="00D81A3D" w:rsidRPr="00127ED5" w:rsidRDefault="00D81A3D" w:rsidP="00113165">
      <w:pPr>
        <w:rPr>
          <w:rFonts w:ascii="Arial" w:hAnsi="Arial" w:cs="Arial"/>
        </w:rPr>
      </w:pPr>
    </w:p>
    <w:p w14:paraId="0EF6A37A" w14:textId="77777777" w:rsidR="00060E24" w:rsidRPr="00127ED5" w:rsidRDefault="00060E24" w:rsidP="00113165">
      <w:pPr>
        <w:rPr>
          <w:rFonts w:ascii="Arial" w:hAnsi="Arial" w:cs="Arial"/>
        </w:rPr>
      </w:pPr>
      <w:r w:rsidRPr="00127ED5">
        <w:rPr>
          <w:rFonts w:ascii="Arial" w:hAnsi="Arial" w:cs="Arial"/>
        </w:rPr>
        <w:t xml:space="preserve">Wanneer u op één van de vragen nee hebt geantwoord, kunt u dan </w:t>
      </w:r>
      <w:r w:rsidR="00127ED5">
        <w:rPr>
          <w:rFonts w:ascii="Arial" w:hAnsi="Arial" w:cs="Arial"/>
        </w:rPr>
        <w:t xml:space="preserve">hieronder bij toelichtingen kort </w:t>
      </w:r>
      <w:r w:rsidRPr="00127ED5">
        <w:rPr>
          <w:rFonts w:ascii="Arial" w:hAnsi="Arial" w:cs="Arial"/>
        </w:rPr>
        <w:t>aangeven</w:t>
      </w:r>
      <w:r w:rsidR="001D1881" w:rsidRPr="00127ED5">
        <w:rPr>
          <w:rFonts w:ascii="Arial" w:hAnsi="Arial" w:cs="Arial"/>
        </w:rPr>
        <w:t xml:space="preserve"> wat de oorzaak van deze</w:t>
      </w:r>
      <w:r w:rsidR="00754C4C" w:rsidRPr="00127ED5">
        <w:rPr>
          <w:rFonts w:ascii="Arial" w:hAnsi="Arial" w:cs="Arial"/>
        </w:rPr>
        <w:t xml:space="preserve"> afwijking </w:t>
      </w:r>
      <w:r w:rsidR="001D1881" w:rsidRPr="00127ED5">
        <w:rPr>
          <w:rFonts w:ascii="Arial" w:hAnsi="Arial" w:cs="Arial"/>
        </w:rPr>
        <w:t>was en hoe d</w:t>
      </w:r>
      <w:r w:rsidR="00127ED5">
        <w:rPr>
          <w:rFonts w:ascii="Arial" w:hAnsi="Arial" w:cs="Arial"/>
        </w:rPr>
        <w:t>eze</w:t>
      </w:r>
      <w:r w:rsidR="001D1881" w:rsidRPr="00127ED5">
        <w:rPr>
          <w:rFonts w:ascii="Arial" w:hAnsi="Arial" w:cs="Arial"/>
        </w:rPr>
        <w:t xml:space="preserve"> </w:t>
      </w:r>
      <w:r w:rsidR="00754C4C" w:rsidRPr="00127ED5">
        <w:rPr>
          <w:rFonts w:ascii="Arial" w:hAnsi="Arial" w:cs="Arial"/>
        </w:rPr>
        <w:t>is opgevangen</w:t>
      </w:r>
      <w:r w:rsidR="00127ED5">
        <w:rPr>
          <w:rFonts w:ascii="Arial" w:hAnsi="Arial" w:cs="Arial"/>
        </w:rPr>
        <w:t>?</w:t>
      </w:r>
    </w:p>
    <w:p w14:paraId="26EA3FB0" w14:textId="77777777" w:rsidR="00060E24" w:rsidRPr="00127ED5" w:rsidRDefault="00060E24" w:rsidP="00113165">
      <w:pPr>
        <w:rPr>
          <w:rFonts w:ascii="Arial" w:hAnsi="Arial" w:cs="Arial"/>
        </w:rPr>
      </w:pPr>
    </w:p>
    <w:p w14:paraId="0399F78B" w14:textId="77777777" w:rsidR="00D65CA6" w:rsidRDefault="00127ED5" w:rsidP="00113165">
      <w:pPr>
        <w:rPr>
          <w:rFonts w:ascii="Arial" w:hAnsi="Arial" w:cs="Arial"/>
        </w:rPr>
      </w:pPr>
      <w:r w:rsidRPr="00127ED5">
        <w:rPr>
          <w:rFonts w:ascii="Arial" w:hAnsi="Arial" w:cs="Arial"/>
        </w:rPr>
        <w:t xml:space="preserve">Eventuele </w:t>
      </w:r>
      <w:r>
        <w:rPr>
          <w:rFonts w:ascii="Arial" w:hAnsi="Arial" w:cs="Arial"/>
        </w:rPr>
        <w:t xml:space="preserve">korte </w:t>
      </w:r>
      <w:r w:rsidRPr="00127ED5">
        <w:rPr>
          <w:rFonts w:ascii="Arial" w:hAnsi="Arial" w:cs="Arial"/>
        </w:rPr>
        <w:t>toelichtingen</w:t>
      </w:r>
      <w:r w:rsidR="00D65CA6">
        <w:rPr>
          <w:rFonts w:ascii="Arial" w:hAnsi="Arial" w:cs="Arial"/>
        </w:rPr>
        <w:t xml:space="preserve"> </w:t>
      </w:r>
    </w:p>
    <w:p w14:paraId="44BA303D" w14:textId="77777777" w:rsidR="00D65CA6" w:rsidRDefault="00D65CA6" w:rsidP="00113165">
      <w:pPr>
        <w:rPr>
          <w:rFonts w:ascii="Arial" w:hAnsi="Arial" w:cs="Arial"/>
        </w:rPr>
      </w:pPr>
    </w:p>
    <w:p w14:paraId="35D97C76" w14:textId="77777777" w:rsidR="00772DD9" w:rsidRPr="00D65CA6" w:rsidRDefault="001D1881" w:rsidP="00113165">
      <w:pPr>
        <w:rPr>
          <w:b/>
          <w:bCs/>
        </w:rPr>
      </w:pPr>
      <w:r w:rsidRPr="00127ED5">
        <w:rPr>
          <w:rFonts w:ascii="Arial" w:hAnsi="Arial" w:cs="Arial"/>
        </w:rPr>
        <w:t>1</w:t>
      </w:r>
      <w:r w:rsidR="00D65CA6">
        <w:rPr>
          <w:rFonts w:ascii="Arial" w:hAnsi="Arial" w:cs="Arial"/>
        </w:rPr>
        <w:t xml:space="preserve">. </w:t>
      </w:r>
      <w:r w:rsidR="00D65CA6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65CA6">
        <w:rPr>
          <w:rFonts w:ascii="Arial" w:hAnsi="Arial" w:cs="Arial"/>
        </w:rPr>
        <w:instrText xml:space="preserve"> FORMTEXT </w:instrText>
      </w:r>
      <w:r w:rsidR="00D65CA6">
        <w:rPr>
          <w:rFonts w:ascii="Arial" w:hAnsi="Arial" w:cs="Arial"/>
        </w:rPr>
      </w:r>
      <w:r w:rsidR="00D65CA6">
        <w:rPr>
          <w:rFonts w:ascii="Arial" w:hAnsi="Arial" w:cs="Arial"/>
        </w:rPr>
        <w:fldChar w:fldCharType="separate"/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</w:rPr>
        <w:fldChar w:fldCharType="end"/>
      </w:r>
    </w:p>
    <w:p w14:paraId="73888EB6" w14:textId="77777777" w:rsidR="001D1881" w:rsidRPr="00127ED5" w:rsidRDefault="001D1881" w:rsidP="00113165">
      <w:pPr>
        <w:rPr>
          <w:rFonts w:ascii="Arial" w:hAnsi="Arial" w:cs="Arial"/>
        </w:rPr>
      </w:pPr>
    </w:p>
    <w:p w14:paraId="58D7BFC5" w14:textId="50D7A0CD" w:rsidR="001D1881" w:rsidRPr="00127ED5" w:rsidRDefault="001D1881" w:rsidP="001D1881">
      <w:pPr>
        <w:rPr>
          <w:rFonts w:ascii="Arial" w:hAnsi="Arial" w:cs="Arial"/>
        </w:rPr>
      </w:pPr>
      <w:r w:rsidRPr="00127ED5">
        <w:rPr>
          <w:rFonts w:ascii="Arial" w:hAnsi="Arial" w:cs="Arial"/>
        </w:rPr>
        <w:t>2</w:t>
      </w:r>
      <w:r w:rsidR="004A5171">
        <w:rPr>
          <w:rFonts w:ascii="Arial" w:hAnsi="Arial" w:cs="Arial"/>
        </w:rPr>
        <w:t>.</w:t>
      </w:r>
      <w:r w:rsidR="00127ED5">
        <w:rPr>
          <w:rFonts w:ascii="Arial" w:hAnsi="Arial" w:cs="Arial"/>
        </w:rPr>
        <w:t xml:space="preserve"> </w:t>
      </w:r>
      <w:r w:rsidR="00D65CA6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65CA6">
        <w:rPr>
          <w:rFonts w:ascii="Arial" w:hAnsi="Arial" w:cs="Arial"/>
        </w:rPr>
        <w:instrText xml:space="preserve"> FORMTEXT </w:instrText>
      </w:r>
      <w:r w:rsidR="00D65CA6">
        <w:rPr>
          <w:rFonts w:ascii="Arial" w:hAnsi="Arial" w:cs="Arial"/>
        </w:rPr>
      </w:r>
      <w:r w:rsidR="00D65CA6">
        <w:rPr>
          <w:rFonts w:ascii="Arial" w:hAnsi="Arial" w:cs="Arial"/>
        </w:rPr>
        <w:fldChar w:fldCharType="separate"/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</w:rPr>
        <w:fldChar w:fldCharType="end"/>
      </w:r>
    </w:p>
    <w:p w14:paraId="67E4D8E2" w14:textId="77777777" w:rsidR="001D1881" w:rsidRPr="00127ED5" w:rsidRDefault="001D1881" w:rsidP="001D1881">
      <w:pPr>
        <w:rPr>
          <w:rFonts w:ascii="Arial" w:hAnsi="Arial" w:cs="Arial"/>
        </w:rPr>
      </w:pPr>
    </w:p>
    <w:p w14:paraId="51613AA8" w14:textId="7FB72E2F" w:rsidR="001D1881" w:rsidRPr="00127ED5" w:rsidRDefault="001D1881" w:rsidP="001D1881">
      <w:pPr>
        <w:rPr>
          <w:rFonts w:ascii="Arial" w:hAnsi="Arial" w:cs="Arial"/>
        </w:rPr>
      </w:pPr>
      <w:r w:rsidRPr="00127ED5">
        <w:rPr>
          <w:rFonts w:ascii="Arial" w:hAnsi="Arial" w:cs="Arial"/>
        </w:rPr>
        <w:t>3</w:t>
      </w:r>
      <w:r w:rsidR="004A5171">
        <w:rPr>
          <w:rFonts w:ascii="Arial" w:hAnsi="Arial" w:cs="Arial"/>
        </w:rPr>
        <w:t>.</w:t>
      </w:r>
      <w:r w:rsidR="00127ED5">
        <w:rPr>
          <w:rFonts w:ascii="Arial" w:hAnsi="Arial" w:cs="Arial"/>
        </w:rPr>
        <w:t xml:space="preserve"> </w:t>
      </w:r>
      <w:r w:rsidR="00D65CA6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65CA6">
        <w:rPr>
          <w:rFonts w:ascii="Arial" w:hAnsi="Arial" w:cs="Arial"/>
        </w:rPr>
        <w:instrText xml:space="preserve"> FORMTEXT </w:instrText>
      </w:r>
      <w:r w:rsidR="00D65CA6">
        <w:rPr>
          <w:rFonts w:ascii="Arial" w:hAnsi="Arial" w:cs="Arial"/>
        </w:rPr>
      </w:r>
      <w:r w:rsidR="00D65CA6">
        <w:rPr>
          <w:rFonts w:ascii="Arial" w:hAnsi="Arial" w:cs="Arial"/>
        </w:rPr>
        <w:fldChar w:fldCharType="separate"/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</w:rPr>
        <w:fldChar w:fldCharType="end"/>
      </w:r>
      <w:r w:rsidR="00127ED5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400"/>
            </w:textInput>
          </w:ffData>
        </w:fldChar>
      </w:r>
      <w:r w:rsidR="00127ED5">
        <w:rPr>
          <w:rFonts w:ascii="Arial" w:hAnsi="Arial" w:cs="Arial"/>
        </w:rPr>
        <w:instrText xml:space="preserve"> FORMTEXT </w:instrText>
      </w:r>
      <w:r w:rsidR="00127ED5">
        <w:rPr>
          <w:rFonts w:ascii="Arial" w:hAnsi="Arial" w:cs="Arial"/>
        </w:rPr>
      </w:r>
      <w:r w:rsidR="00127ED5">
        <w:rPr>
          <w:rFonts w:ascii="Arial" w:hAnsi="Arial" w:cs="Arial"/>
        </w:rPr>
        <w:fldChar w:fldCharType="separate"/>
      </w:r>
      <w:r w:rsidR="00127ED5">
        <w:rPr>
          <w:rFonts w:ascii="Arial" w:hAnsi="Arial" w:cs="Arial"/>
          <w:noProof/>
        </w:rPr>
        <w:t> </w:t>
      </w:r>
      <w:r w:rsidR="00127ED5">
        <w:rPr>
          <w:rFonts w:ascii="Arial" w:hAnsi="Arial" w:cs="Arial"/>
          <w:noProof/>
        </w:rPr>
        <w:t> </w:t>
      </w:r>
      <w:r w:rsidR="00127ED5">
        <w:rPr>
          <w:rFonts w:ascii="Arial" w:hAnsi="Arial" w:cs="Arial"/>
          <w:noProof/>
        </w:rPr>
        <w:t> </w:t>
      </w:r>
      <w:r w:rsidR="00127ED5">
        <w:rPr>
          <w:rFonts w:ascii="Arial" w:hAnsi="Arial" w:cs="Arial"/>
          <w:noProof/>
        </w:rPr>
        <w:t> </w:t>
      </w:r>
      <w:r w:rsidR="00127ED5">
        <w:rPr>
          <w:rFonts w:ascii="Arial" w:hAnsi="Arial" w:cs="Arial"/>
          <w:noProof/>
        </w:rPr>
        <w:t> </w:t>
      </w:r>
      <w:r w:rsidR="00127ED5">
        <w:rPr>
          <w:rFonts w:ascii="Arial" w:hAnsi="Arial" w:cs="Arial"/>
        </w:rPr>
        <w:fldChar w:fldCharType="end"/>
      </w:r>
    </w:p>
    <w:p w14:paraId="1A140FBB" w14:textId="77777777" w:rsidR="00EB0209" w:rsidRPr="00127ED5" w:rsidRDefault="00EB0209" w:rsidP="00390728">
      <w:pPr>
        <w:rPr>
          <w:rFonts w:ascii="Arial" w:hAnsi="Arial" w:cs="Arial"/>
        </w:rPr>
      </w:pPr>
    </w:p>
    <w:p w14:paraId="0EAC4477" w14:textId="57A31B3A" w:rsidR="00127ED5" w:rsidRPr="00127ED5" w:rsidRDefault="004A5171" w:rsidP="00127ED5">
      <w:pPr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D65CA6">
        <w:rPr>
          <w:rFonts w:ascii="Arial" w:hAnsi="Arial" w:cs="Arial"/>
        </w:rPr>
        <w:t xml:space="preserve"> </w:t>
      </w:r>
      <w:r w:rsidR="00D65CA6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65CA6">
        <w:rPr>
          <w:rFonts w:ascii="Arial" w:hAnsi="Arial" w:cs="Arial"/>
        </w:rPr>
        <w:instrText xml:space="preserve"> FORMTEXT </w:instrText>
      </w:r>
      <w:r w:rsidR="00D65CA6">
        <w:rPr>
          <w:rFonts w:ascii="Arial" w:hAnsi="Arial" w:cs="Arial"/>
        </w:rPr>
      </w:r>
      <w:r w:rsidR="00D65CA6">
        <w:rPr>
          <w:rFonts w:ascii="Arial" w:hAnsi="Arial" w:cs="Arial"/>
        </w:rPr>
        <w:fldChar w:fldCharType="separate"/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</w:rPr>
        <w:fldChar w:fldCharType="end"/>
      </w:r>
    </w:p>
    <w:p w14:paraId="01CB404F" w14:textId="77777777" w:rsidR="00785A3B" w:rsidRPr="00127ED5" w:rsidRDefault="00785A3B" w:rsidP="00EF4245">
      <w:pPr>
        <w:rPr>
          <w:rFonts w:ascii="Arial" w:hAnsi="Arial" w:cs="Arial"/>
        </w:rPr>
      </w:pPr>
    </w:p>
    <w:p w14:paraId="6D6EB737" w14:textId="0940C384" w:rsidR="00785A3B" w:rsidRPr="00127ED5" w:rsidRDefault="00785A3B" w:rsidP="00EF4245">
      <w:pPr>
        <w:rPr>
          <w:rFonts w:ascii="Arial" w:hAnsi="Arial" w:cs="Arial"/>
        </w:rPr>
      </w:pPr>
    </w:p>
    <w:p w14:paraId="4B77B2BE" w14:textId="77777777" w:rsidR="00785A3B" w:rsidRPr="00127ED5" w:rsidRDefault="00785A3B" w:rsidP="00EF4245">
      <w:pPr>
        <w:rPr>
          <w:rFonts w:ascii="Arial" w:hAnsi="Arial" w:cs="Arial"/>
        </w:rPr>
      </w:pPr>
    </w:p>
    <w:p w14:paraId="4A10F3DF" w14:textId="77777777" w:rsidR="00785A3B" w:rsidRPr="00127ED5" w:rsidRDefault="00785A3B" w:rsidP="00EF4245">
      <w:pPr>
        <w:rPr>
          <w:rFonts w:ascii="Arial" w:hAnsi="Arial" w:cs="Arial"/>
        </w:rPr>
      </w:pPr>
    </w:p>
    <w:p w14:paraId="07688B7B" w14:textId="77777777" w:rsidR="0060751F" w:rsidRPr="00127ED5" w:rsidRDefault="0060751F" w:rsidP="0060751F">
      <w:pPr>
        <w:rPr>
          <w:rFonts w:ascii="Arial" w:hAnsi="Arial" w:cs="Arial"/>
          <w:b/>
        </w:rPr>
      </w:pPr>
    </w:p>
    <w:p w14:paraId="50BB9C83" w14:textId="77777777" w:rsidR="00F03D7A" w:rsidRPr="00F03D7A" w:rsidRDefault="00F03D7A" w:rsidP="0060751F">
      <w:r w:rsidRPr="00127ED5">
        <w:rPr>
          <w:rFonts w:ascii="Arial" w:hAnsi="Arial" w:cs="Arial"/>
        </w:rPr>
        <w:t>Naar waarheid ingevuld</w:t>
      </w:r>
      <w:r w:rsidR="00127ED5">
        <w:t>:</w:t>
      </w:r>
    </w:p>
    <w:p w14:paraId="48703B96" w14:textId="77777777" w:rsidR="00F03D7A" w:rsidRDefault="00F03D7A" w:rsidP="0060751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6142"/>
      </w:tblGrid>
      <w:tr w:rsidR="0060751F" w:rsidRPr="00127ED5" w14:paraId="7E06374A" w14:textId="77777777" w:rsidTr="00D05757">
        <w:tc>
          <w:tcPr>
            <w:tcW w:w="2943" w:type="dxa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14AAB5D9" w14:textId="77777777" w:rsidR="0060751F" w:rsidRPr="00127ED5" w:rsidRDefault="0060751F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bCs/>
                <w:color w:val="000000"/>
                <w:sz w:val="28"/>
                <w:szCs w:val="28"/>
              </w:rPr>
              <w:t>Plaats</w:t>
            </w:r>
          </w:p>
        </w:tc>
        <w:tc>
          <w:tcPr>
            <w:tcW w:w="626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740EFCD4" w14:textId="77777777" w:rsidR="0060751F" w:rsidRPr="00127ED5" w:rsidRDefault="00C11E09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7" w:name="Text58"/>
            <w:r w:rsidR="0094055F" w:rsidRPr="00127ED5">
              <w:rPr>
                <w:rFonts w:ascii="Arial" w:hAnsi="Arial" w:cs="Arial"/>
                <w:bCs/>
                <w:color w:val="000000"/>
                <w:sz w:val="28"/>
                <w:szCs w:val="28"/>
              </w:rPr>
              <w:instrText xml:space="preserve"> FORMTEXT </w:instrText>
            </w:r>
            <w:r w:rsidRPr="00127ED5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r>
            <w:r w:rsidRPr="00127ED5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fldChar w:fldCharType="separate"/>
            </w:r>
            <w:r w:rsidR="0094055F" w:rsidRPr="00127ED5">
              <w:rPr>
                <w:rFonts w:ascii="Arial" w:hAnsi="Arial" w:cs="Arial"/>
                <w:bCs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bCs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bCs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bCs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bCs/>
                <w:noProof/>
                <w:color w:val="000000"/>
                <w:sz w:val="28"/>
                <w:szCs w:val="28"/>
              </w:rPr>
              <w:t> </w:t>
            </w:r>
            <w:r w:rsidRPr="00127ED5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fldChar w:fldCharType="end"/>
            </w:r>
            <w:bookmarkEnd w:id="7"/>
          </w:p>
        </w:tc>
      </w:tr>
      <w:tr w:rsidR="0060751F" w:rsidRPr="00127ED5" w14:paraId="460D754C" w14:textId="77777777" w:rsidTr="00D05757">
        <w:tc>
          <w:tcPr>
            <w:tcW w:w="2943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</w:tcPr>
          <w:p w14:paraId="4F840FD6" w14:textId="77777777" w:rsidR="0060751F" w:rsidRPr="00127ED5" w:rsidRDefault="0060751F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bCs/>
                <w:color w:val="000000"/>
                <w:sz w:val="28"/>
                <w:szCs w:val="28"/>
              </w:rPr>
              <w:t>Datum</w:t>
            </w:r>
          </w:p>
        </w:tc>
        <w:tc>
          <w:tcPr>
            <w:tcW w:w="626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18606B9F" w14:textId="77777777" w:rsidR="0060751F" w:rsidRPr="00127ED5" w:rsidRDefault="00C11E09" w:rsidP="00D05757">
            <w:pPr>
              <w:spacing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8" w:name="Text59"/>
            <w:r w:rsidR="0094055F" w:rsidRPr="00127ED5">
              <w:rPr>
                <w:rFonts w:ascii="Arial" w:hAnsi="Arial" w:cs="Arial"/>
                <w:color w:val="000000"/>
                <w:sz w:val="28"/>
                <w:szCs w:val="28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separate"/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end"/>
            </w:r>
            <w:bookmarkEnd w:id="8"/>
          </w:p>
        </w:tc>
      </w:tr>
      <w:tr w:rsidR="00324A62" w:rsidRPr="00127ED5" w14:paraId="6381DB8C" w14:textId="77777777" w:rsidTr="00D05757">
        <w:tc>
          <w:tcPr>
            <w:tcW w:w="2943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</w:tcPr>
          <w:p w14:paraId="0D59C9D7" w14:textId="77777777" w:rsidR="0060751F" w:rsidRPr="00127ED5" w:rsidRDefault="0060751F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bCs/>
                <w:color w:val="000000"/>
                <w:sz w:val="28"/>
                <w:szCs w:val="28"/>
              </w:rPr>
              <w:t xml:space="preserve">Naam </w:t>
            </w:r>
          </w:p>
        </w:tc>
        <w:tc>
          <w:tcPr>
            <w:tcW w:w="626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48A0FFCB" w14:textId="77777777" w:rsidR="0060751F" w:rsidRPr="00127ED5" w:rsidRDefault="00C11E09" w:rsidP="00D05757">
            <w:pPr>
              <w:spacing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9" w:name="Text60"/>
            <w:r w:rsidR="0094055F" w:rsidRPr="00127ED5">
              <w:rPr>
                <w:rFonts w:ascii="Arial" w:hAnsi="Arial" w:cs="Arial"/>
                <w:color w:val="000000"/>
                <w:sz w:val="28"/>
                <w:szCs w:val="28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separate"/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end"/>
            </w:r>
            <w:bookmarkEnd w:id="9"/>
          </w:p>
        </w:tc>
      </w:tr>
      <w:tr w:rsidR="0060751F" w:rsidRPr="00127ED5" w14:paraId="432F7340" w14:textId="77777777" w:rsidTr="00127ED5">
        <w:tc>
          <w:tcPr>
            <w:tcW w:w="2943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7D06AAC" w14:textId="77777777" w:rsidR="0060751F" w:rsidRPr="00127ED5" w:rsidRDefault="0060751F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bCs/>
                <w:color w:val="000000"/>
                <w:sz w:val="28"/>
                <w:szCs w:val="28"/>
              </w:rPr>
              <w:t>Functie</w:t>
            </w:r>
          </w:p>
        </w:tc>
        <w:tc>
          <w:tcPr>
            <w:tcW w:w="626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6198EFAC" w14:textId="77777777" w:rsidR="0060751F" w:rsidRPr="00127ED5" w:rsidRDefault="00C11E09" w:rsidP="00D05757">
            <w:pPr>
              <w:spacing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0" w:name="Text61"/>
            <w:r w:rsidR="0094055F" w:rsidRPr="00127ED5">
              <w:rPr>
                <w:rFonts w:ascii="Arial" w:hAnsi="Arial" w:cs="Arial"/>
                <w:color w:val="000000"/>
                <w:sz w:val="28"/>
                <w:szCs w:val="28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separate"/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end"/>
            </w:r>
            <w:bookmarkEnd w:id="10"/>
          </w:p>
        </w:tc>
      </w:tr>
    </w:tbl>
    <w:p w14:paraId="0E6528F5" w14:textId="77777777" w:rsidR="0060751F" w:rsidRDefault="0060751F" w:rsidP="0060751F">
      <w:pPr>
        <w:rPr>
          <w:b/>
        </w:rPr>
      </w:pPr>
    </w:p>
    <w:p w14:paraId="59E0F626" w14:textId="77777777" w:rsidR="00631D2C" w:rsidRPr="00127ED5" w:rsidRDefault="00771729" w:rsidP="0060751F">
      <w:pPr>
        <w:rPr>
          <w:rFonts w:ascii="Arial" w:hAnsi="Arial" w:cs="Arial"/>
          <w:b/>
        </w:rPr>
      </w:pPr>
      <w:r w:rsidRPr="00127ED5">
        <w:rPr>
          <w:rFonts w:ascii="Arial" w:hAnsi="Arial" w:cs="Arial"/>
          <w:b/>
        </w:rPr>
        <w:t>Dit ingevulde formulier</w:t>
      </w:r>
      <w:r w:rsidR="00127ED5" w:rsidRPr="00127ED5">
        <w:rPr>
          <w:rFonts w:ascii="Arial" w:hAnsi="Arial" w:cs="Arial"/>
          <w:b/>
        </w:rPr>
        <w:t xml:space="preserve"> vergezeld van uw eigen evaluatieverslag </w:t>
      </w:r>
      <w:r w:rsidR="00631D2C" w:rsidRPr="00127ED5">
        <w:rPr>
          <w:rFonts w:ascii="Arial" w:hAnsi="Arial" w:cs="Arial"/>
          <w:b/>
        </w:rPr>
        <w:t xml:space="preserve">per email </w:t>
      </w:r>
      <w:r w:rsidR="00410076" w:rsidRPr="00127ED5">
        <w:rPr>
          <w:rFonts w:ascii="Arial" w:hAnsi="Arial" w:cs="Arial"/>
          <w:b/>
        </w:rPr>
        <w:t xml:space="preserve">te sturen </w:t>
      </w:r>
      <w:r w:rsidR="00631D2C" w:rsidRPr="00127ED5">
        <w:rPr>
          <w:rFonts w:ascii="Arial" w:hAnsi="Arial" w:cs="Arial"/>
          <w:b/>
        </w:rPr>
        <w:t xml:space="preserve">naar </w:t>
      </w:r>
      <w:hyperlink r:id="rId8" w:history="1">
        <w:r w:rsidR="00631D2C" w:rsidRPr="00127ED5">
          <w:rPr>
            <w:rStyle w:val="Hyperlink"/>
            <w:rFonts w:ascii="Arial" w:hAnsi="Arial" w:cs="Arial"/>
            <w:b/>
          </w:rPr>
          <w:t>info@dirkbosfonds.nl</w:t>
        </w:r>
      </w:hyperlink>
    </w:p>
    <w:p w14:paraId="26500405" w14:textId="77777777" w:rsidR="00631D2C" w:rsidRPr="00127ED5" w:rsidRDefault="00631D2C" w:rsidP="0060751F">
      <w:pPr>
        <w:rPr>
          <w:rFonts w:ascii="Arial" w:hAnsi="Arial" w:cs="Arial"/>
          <w:b/>
        </w:rPr>
      </w:pPr>
    </w:p>
    <w:sectPr w:rsidR="00631D2C" w:rsidRPr="00127ED5" w:rsidSect="006E2C13">
      <w:footerReference w:type="default" r:id="rId9"/>
      <w:pgSz w:w="11906" w:h="16838"/>
      <w:pgMar w:top="1417" w:right="1417" w:bottom="1417" w:left="1417" w:header="708" w:footer="708" w:gutter="0"/>
      <w:pgBorders w:offsetFrom="page">
        <w:top w:val="single" w:sz="8" w:space="24" w:color="000000"/>
        <w:left w:val="single" w:sz="8" w:space="24" w:color="000000"/>
        <w:bottom w:val="single" w:sz="8" w:space="24" w:color="000000"/>
        <w:right w:val="single" w:sz="8" w:space="24" w:color="0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4FAFC" w14:textId="77777777" w:rsidR="00270B37" w:rsidRDefault="00270B37" w:rsidP="00541833">
      <w:pPr>
        <w:spacing w:line="240" w:lineRule="auto"/>
      </w:pPr>
      <w:r>
        <w:separator/>
      </w:r>
    </w:p>
  </w:endnote>
  <w:endnote w:type="continuationSeparator" w:id="0">
    <w:p w14:paraId="226B38AC" w14:textId="77777777" w:rsidR="00270B37" w:rsidRDefault="00270B37" w:rsidP="005418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420AE" w14:textId="77777777" w:rsidR="00D364E1" w:rsidRDefault="00C11E09">
    <w:pPr>
      <w:pStyle w:val="Voetteks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F7986">
      <w:rPr>
        <w:noProof/>
      </w:rPr>
      <w:t>6</w:t>
    </w:r>
    <w:r>
      <w:fldChar w:fldCharType="end"/>
    </w:r>
  </w:p>
  <w:p w14:paraId="5C2656E0" w14:textId="77777777" w:rsidR="00D364E1" w:rsidRDefault="00D364E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F597C" w14:textId="77777777" w:rsidR="00270B37" w:rsidRDefault="00270B37" w:rsidP="00541833">
      <w:pPr>
        <w:spacing w:line="240" w:lineRule="auto"/>
      </w:pPr>
      <w:r>
        <w:separator/>
      </w:r>
    </w:p>
  </w:footnote>
  <w:footnote w:type="continuationSeparator" w:id="0">
    <w:p w14:paraId="75A2C311" w14:textId="77777777" w:rsidR="00270B37" w:rsidRDefault="00270B37" w:rsidP="005418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93344"/>
    <w:multiLevelType w:val="hybridMultilevel"/>
    <w:tmpl w:val="104EF97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190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forms" w:enforcement="1" w:cryptProviderType="rsaAES" w:cryptAlgorithmClass="hash" w:cryptAlgorithmType="typeAny" w:cryptAlgorithmSid="14" w:cryptSpinCount="100000" w:hash="tFTuj2jNoiu4kOpR1ij35eNIIu2jIHcSo9mFHAynpmtyELT1KP/cB7Xcrkh52j5Db1xcN86RPAPAQBPnUo7lwg==" w:salt="UsSgxHel6/DtjZOI+auWq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35A"/>
    <w:rsid w:val="00036BAE"/>
    <w:rsid w:val="00050CF8"/>
    <w:rsid w:val="00052305"/>
    <w:rsid w:val="00060E24"/>
    <w:rsid w:val="00063956"/>
    <w:rsid w:val="000650AA"/>
    <w:rsid w:val="00094F9F"/>
    <w:rsid w:val="000C6E34"/>
    <w:rsid w:val="000E00F5"/>
    <w:rsid w:val="0011297C"/>
    <w:rsid w:val="00113165"/>
    <w:rsid w:val="001147B8"/>
    <w:rsid w:val="00127ED5"/>
    <w:rsid w:val="00133980"/>
    <w:rsid w:val="0017595E"/>
    <w:rsid w:val="00182EE9"/>
    <w:rsid w:val="00183C20"/>
    <w:rsid w:val="00186C17"/>
    <w:rsid w:val="001D1881"/>
    <w:rsid w:val="00202B78"/>
    <w:rsid w:val="00222CB6"/>
    <w:rsid w:val="002400E1"/>
    <w:rsid w:val="00270B37"/>
    <w:rsid w:val="002948B3"/>
    <w:rsid w:val="002C6A73"/>
    <w:rsid w:val="002D4C37"/>
    <w:rsid w:val="002E46D9"/>
    <w:rsid w:val="002E74FA"/>
    <w:rsid w:val="002F2309"/>
    <w:rsid w:val="00324A62"/>
    <w:rsid w:val="00327825"/>
    <w:rsid w:val="003350FB"/>
    <w:rsid w:val="003660A2"/>
    <w:rsid w:val="00382387"/>
    <w:rsid w:val="0038381A"/>
    <w:rsid w:val="00390728"/>
    <w:rsid w:val="003D44C6"/>
    <w:rsid w:val="003F3709"/>
    <w:rsid w:val="003F4455"/>
    <w:rsid w:val="0040141D"/>
    <w:rsid w:val="00410076"/>
    <w:rsid w:val="00492798"/>
    <w:rsid w:val="004A5171"/>
    <w:rsid w:val="004C6574"/>
    <w:rsid w:val="004C7E5D"/>
    <w:rsid w:val="004D634B"/>
    <w:rsid w:val="005175C4"/>
    <w:rsid w:val="00541833"/>
    <w:rsid w:val="00560030"/>
    <w:rsid w:val="005628B6"/>
    <w:rsid w:val="00586F73"/>
    <w:rsid w:val="005C5A1C"/>
    <w:rsid w:val="0060751F"/>
    <w:rsid w:val="00631D2C"/>
    <w:rsid w:val="00631E57"/>
    <w:rsid w:val="00646B55"/>
    <w:rsid w:val="00686296"/>
    <w:rsid w:val="006A0DA3"/>
    <w:rsid w:val="006C5E00"/>
    <w:rsid w:val="006C600D"/>
    <w:rsid w:val="006E1520"/>
    <w:rsid w:val="006E2C13"/>
    <w:rsid w:val="006E518A"/>
    <w:rsid w:val="006F5DE3"/>
    <w:rsid w:val="00702BCE"/>
    <w:rsid w:val="00720AD0"/>
    <w:rsid w:val="00751C6E"/>
    <w:rsid w:val="00754C4C"/>
    <w:rsid w:val="00771729"/>
    <w:rsid w:val="00772DD9"/>
    <w:rsid w:val="00785A3B"/>
    <w:rsid w:val="007A6AA6"/>
    <w:rsid w:val="007B090D"/>
    <w:rsid w:val="007B4999"/>
    <w:rsid w:val="007C6812"/>
    <w:rsid w:val="007D5A0A"/>
    <w:rsid w:val="007F58C7"/>
    <w:rsid w:val="007F67E2"/>
    <w:rsid w:val="00800689"/>
    <w:rsid w:val="0081510F"/>
    <w:rsid w:val="00833EB3"/>
    <w:rsid w:val="00850741"/>
    <w:rsid w:val="00874D86"/>
    <w:rsid w:val="008777D3"/>
    <w:rsid w:val="00884AC7"/>
    <w:rsid w:val="00887B4E"/>
    <w:rsid w:val="008D7006"/>
    <w:rsid w:val="008F7169"/>
    <w:rsid w:val="00907E6D"/>
    <w:rsid w:val="00910B5D"/>
    <w:rsid w:val="009243AE"/>
    <w:rsid w:val="0094055F"/>
    <w:rsid w:val="00945D7B"/>
    <w:rsid w:val="00953FDD"/>
    <w:rsid w:val="00965A02"/>
    <w:rsid w:val="0097139B"/>
    <w:rsid w:val="00973AF9"/>
    <w:rsid w:val="00990BF1"/>
    <w:rsid w:val="00994F1B"/>
    <w:rsid w:val="009A6434"/>
    <w:rsid w:val="009B641B"/>
    <w:rsid w:val="009C26FE"/>
    <w:rsid w:val="009D6BE1"/>
    <w:rsid w:val="009E67B9"/>
    <w:rsid w:val="00A15B95"/>
    <w:rsid w:val="00A3665A"/>
    <w:rsid w:val="00A572D7"/>
    <w:rsid w:val="00A65F1E"/>
    <w:rsid w:val="00A67FF9"/>
    <w:rsid w:val="00A9678B"/>
    <w:rsid w:val="00AA1D5A"/>
    <w:rsid w:val="00AB7B6C"/>
    <w:rsid w:val="00AD6E09"/>
    <w:rsid w:val="00AF7EA6"/>
    <w:rsid w:val="00AF7F4E"/>
    <w:rsid w:val="00B21292"/>
    <w:rsid w:val="00B21704"/>
    <w:rsid w:val="00B34B76"/>
    <w:rsid w:val="00B65074"/>
    <w:rsid w:val="00B97CC0"/>
    <w:rsid w:val="00BA2532"/>
    <w:rsid w:val="00BE12AB"/>
    <w:rsid w:val="00C0235A"/>
    <w:rsid w:val="00C04B36"/>
    <w:rsid w:val="00C10478"/>
    <w:rsid w:val="00C11E09"/>
    <w:rsid w:val="00C1716C"/>
    <w:rsid w:val="00C474E3"/>
    <w:rsid w:val="00C663F9"/>
    <w:rsid w:val="00C7177D"/>
    <w:rsid w:val="00C8747D"/>
    <w:rsid w:val="00C87881"/>
    <w:rsid w:val="00CA5E88"/>
    <w:rsid w:val="00CB6C25"/>
    <w:rsid w:val="00D05757"/>
    <w:rsid w:val="00D109C8"/>
    <w:rsid w:val="00D13FF5"/>
    <w:rsid w:val="00D1475D"/>
    <w:rsid w:val="00D20175"/>
    <w:rsid w:val="00D206D9"/>
    <w:rsid w:val="00D364E1"/>
    <w:rsid w:val="00D51805"/>
    <w:rsid w:val="00D65CA6"/>
    <w:rsid w:val="00D72140"/>
    <w:rsid w:val="00D81A3D"/>
    <w:rsid w:val="00D82E24"/>
    <w:rsid w:val="00DB4EEA"/>
    <w:rsid w:val="00E0122B"/>
    <w:rsid w:val="00E028A7"/>
    <w:rsid w:val="00E053E5"/>
    <w:rsid w:val="00E077E6"/>
    <w:rsid w:val="00E2364A"/>
    <w:rsid w:val="00E41D7E"/>
    <w:rsid w:val="00E52606"/>
    <w:rsid w:val="00E57665"/>
    <w:rsid w:val="00EB0209"/>
    <w:rsid w:val="00EB047D"/>
    <w:rsid w:val="00EC204C"/>
    <w:rsid w:val="00ED6937"/>
    <w:rsid w:val="00EE30F5"/>
    <w:rsid w:val="00EF4245"/>
    <w:rsid w:val="00EF7986"/>
    <w:rsid w:val="00F03D7A"/>
    <w:rsid w:val="00F141AA"/>
    <w:rsid w:val="00F30081"/>
    <w:rsid w:val="00F41894"/>
    <w:rsid w:val="00F41DA6"/>
    <w:rsid w:val="00F45715"/>
    <w:rsid w:val="00F665E6"/>
    <w:rsid w:val="00FC61B9"/>
    <w:rsid w:val="00FE6B37"/>
    <w:rsid w:val="00FF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E6DF6"/>
  <w15:chartTrackingRefBased/>
  <w15:docId w15:val="{D7379E14-795F-492A-80BD-95FBD36FC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E00F5"/>
    <w:pPr>
      <w:spacing w:line="276" w:lineRule="auto"/>
    </w:pPr>
    <w:rPr>
      <w:rFonts w:ascii="Times New Roman" w:eastAsia="Calibri" w:hAnsi="Times New Roman"/>
      <w:sz w:val="24"/>
      <w:szCs w:val="22"/>
      <w:lang w:eastAsia="en-US"/>
    </w:rPr>
  </w:style>
  <w:style w:type="paragraph" w:styleId="Kop1">
    <w:name w:val="heading 1"/>
    <w:basedOn w:val="Standaard"/>
    <w:next w:val="Standaard"/>
    <w:link w:val="Kop1Char"/>
    <w:uiPriority w:val="9"/>
    <w:qFormat/>
    <w:rsid w:val="000E00F5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0E00F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DB4EE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1147B8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0E00F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elChar">
    <w:name w:val="Titel Char"/>
    <w:link w:val="Titel"/>
    <w:uiPriority w:val="10"/>
    <w:rsid w:val="000E00F5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Kop2Char">
    <w:name w:val="Kop 2 Char"/>
    <w:link w:val="Kop2"/>
    <w:uiPriority w:val="9"/>
    <w:rsid w:val="000E00F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Kop1Char">
    <w:name w:val="Kop 1 Char"/>
    <w:link w:val="Kop1"/>
    <w:uiPriority w:val="9"/>
    <w:rsid w:val="000E00F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Nadruk">
    <w:name w:val="Emphasis"/>
    <w:uiPriority w:val="20"/>
    <w:qFormat/>
    <w:rsid w:val="000E00F5"/>
    <w:rPr>
      <w:i/>
      <w:iCs/>
    </w:rPr>
  </w:style>
  <w:style w:type="character" w:styleId="Hyperlink">
    <w:name w:val="Hyperlink"/>
    <w:uiPriority w:val="99"/>
    <w:unhideWhenUsed/>
    <w:rsid w:val="00541833"/>
    <w:rPr>
      <w:strike w:val="0"/>
      <w:dstrike w:val="0"/>
      <w:color w:val="599EC3"/>
      <w:u w:val="none"/>
      <w:effect w:val="none"/>
    </w:rPr>
  </w:style>
  <w:style w:type="character" w:styleId="Zwaar">
    <w:name w:val="Strong"/>
    <w:uiPriority w:val="22"/>
    <w:qFormat/>
    <w:rsid w:val="00541833"/>
    <w:rPr>
      <w:b/>
      <w:bCs/>
      <w:i w:val="0"/>
      <w:iCs w:val="0"/>
    </w:rPr>
  </w:style>
  <w:style w:type="paragraph" w:styleId="Koptekst">
    <w:name w:val="header"/>
    <w:basedOn w:val="Standaard"/>
    <w:link w:val="KoptekstChar"/>
    <w:uiPriority w:val="99"/>
    <w:unhideWhenUsed/>
    <w:rsid w:val="00541833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link w:val="Koptekst"/>
    <w:uiPriority w:val="99"/>
    <w:rsid w:val="00541833"/>
    <w:rPr>
      <w:rFonts w:ascii="Times New Roman" w:eastAsia="Calibri" w:hAnsi="Times New Roman"/>
      <w:sz w:val="24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541833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link w:val="Voettekst"/>
    <w:uiPriority w:val="99"/>
    <w:rsid w:val="00541833"/>
    <w:rPr>
      <w:rFonts w:ascii="Times New Roman" w:eastAsia="Calibri" w:hAnsi="Times New Roman"/>
      <w:sz w:val="24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418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541833"/>
    <w:rPr>
      <w:rFonts w:ascii="Tahoma" w:eastAsia="Calibri" w:hAnsi="Tahoma" w:cs="Tahoma"/>
      <w:sz w:val="16"/>
      <w:szCs w:val="16"/>
      <w:lang w:eastAsia="en-US"/>
    </w:rPr>
  </w:style>
  <w:style w:type="paragraph" w:styleId="Lijstalinea">
    <w:name w:val="List Paragraph"/>
    <w:basedOn w:val="Standaard"/>
    <w:uiPriority w:val="34"/>
    <w:qFormat/>
    <w:rsid w:val="003660A2"/>
    <w:pPr>
      <w:ind w:left="720"/>
      <w:contextualSpacing/>
    </w:pPr>
  </w:style>
  <w:style w:type="table" w:styleId="Tabelraster">
    <w:name w:val="Table Grid"/>
    <w:basedOn w:val="Lichtearcering1"/>
    <w:uiPriority w:val="59"/>
    <w:rsid w:val="00887B4E"/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Tekstvantijdelijkeaanduiding">
    <w:name w:val="Placeholder Text"/>
    <w:uiPriority w:val="99"/>
    <w:semiHidden/>
    <w:rsid w:val="003660A2"/>
    <w:rPr>
      <w:color w:val="808080"/>
    </w:rPr>
  </w:style>
  <w:style w:type="paragraph" w:customStyle="1" w:styleId="DecimalAligned">
    <w:name w:val="Decimal Aligned"/>
    <w:basedOn w:val="Standaard"/>
    <w:uiPriority w:val="40"/>
    <w:qFormat/>
    <w:rsid w:val="00A3665A"/>
    <w:pPr>
      <w:tabs>
        <w:tab w:val="decimal" w:pos="360"/>
      </w:tabs>
      <w:spacing w:after="200"/>
    </w:pPr>
    <w:rPr>
      <w:rFonts w:ascii="Calibri" w:eastAsia="Times New Roman" w:hAnsi="Calibri"/>
      <w:sz w:val="22"/>
    </w:rPr>
  </w:style>
  <w:style w:type="paragraph" w:styleId="Voetnoottekst">
    <w:name w:val="footnote text"/>
    <w:basedOn w:val="Standaard"/>
    <w:link w:val="VoetnoottekstChar"/>
    <w:uiPriority w:val="99"/>
    <w:unhideWhenUsed/>
    <w:rsid w:val="00A3665A"/>
    <w:pPr>
      <w:spacing w:line="240" w:lineRule="auto"/>
    </w:pPr>
    <w:rPr>
      <w:rFonts w:ascii="Calibri" w:eastAsia="Times New Roman" w:hAnsi="Calibri"/>
      <w:sz w:val="20"/>
      <w:szCs w:val="20"/>
    </w:rPr>
  </w:style>
  <w:style w:type="character" w:customStyle="1" w:styleId="VoetnoottekstChar">
    <w:name w:val="Voetnoottekst Char"/>
    <w:link w:val="Voetnoottekst"/>
    <w:uiPriority w:val="99"/>
    <w:rsid w:val="00A3665A"/>
    <w:rPr>
      <w:sz w:val="20"/>
      <w:szCs w:val="20"/>
      <w:lang w:eastAsia="en-US"/>
    </w:rPr>
  </w:style>
  <w:style w:type="character" w:styleId="Subtielebenadrukking">
    <w:name w:val="Subtle Emphasis"/>
    <w:uiPriority w:val="19"/>
    <w:qFormat/>
    <w:rsid w:val="00A3665A"/>
    <w:rPr>
      <w:rFonts w:eastAsia="Times New Roman" w:cs="Times New Roman"/>
      <w:bCs w:val="0"/>
      <w:i/>
      <w:iCs/>
      <w:color w:val="808080"/>
      <w:szCs w:val="22"/>
      <w:lang w:val="nl-NL"/>
    </w:rPr>
  </w:style>
  <w:style w:type="table" w:styleId="Gemiddeldearcering2-accent5">
    <w:name w:val="Medium Shading 2 Accent 5"/>
    <w:basedOn w:val="Standaardtabel"/>
    <w:uiPriority w:val="64"/>
    <w:rsid w:val="00A3665A"/>
    <w:rPr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chtelijst-accent11">
    <w:name w:val="Lichte lijst - accent 11"/>
    <w:basedOn w:val="Standaardtabel"/>
    <w:uiPriority w:val="61"/>
    <w:rsid w:val="000C6E34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Klassieketabel1">
    <w:name w:val="Table Classic 1"/>
    <w:basedOn w:val="Standaardtabel"/>
    <w:uiPriority w:val="99"/>
    <w:semiHidden/>
    <w:unhideWhenUsed/>
    <w:rsid w:val="00887B4E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chtearcering1">
    <w:name w:val="Lichte arcering1"/>
    <w:basedOn w:val="Standaardtabel"/>
    <w:uiPriority w:val="60"/>
    <w:rsid w:val="00887B4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Kop3Char">
    <w:name w:val="Kop 3 Char"/>
    <w:link w:val="Kop3"/>
    <w:uiPriority w:val="9"/>
    <w:rsid w:val="00DB4EEA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customStyle="1" w:styleId="Opmaakprofiel1">
    <w:name w:val="Opmaakprofiel1"/>
    <w:uiPriority w:val="1"/>
    <w:rsid w:val="00202B78"/>
    <w:rPr>
      <w:rFonts w:ascii="Times New Roman" w:hAnsi="Times New Roman"/>
      <w:color w:val="FFFFFF"/>
      <w:sz w:val="24"/>
    </w:rPr>
  </w:style>
  <w:style w:type="character" w:customStyle="1" w:styleId="Opmaakprofiel2">
    <w:name w:val="Opmaakprofiel2"/>
    <w:uiPriority w:val="1"/>
    <w:rsid w:val="007A6AA6"/>
    <w:rPr>
      <w:rFonts w:ascii="Times New Roman" w:hAnsi="Times New Roman"/>
      <w:color w:val="FFFFFF"/>
      <w:sz w:val="24"/>
    </w:rPr>
  </w:style>
  <w:style w:type="character" w:customStyle="1" w:styleId="Opmaakprofiel3">
    <w:name w:val="Opmaakprofiel3"/>
    <w:uiPriority w:val="1"/>
    <w:rsid w:val="007A6AA6"/>
    <w:rPr>
      <w:rFonts w:ascii="Times New Roman" w:hAnsi="Times New Roman"/>
      <w:color w:val="FFFFFF"/>
      <w:sz w:val="24"/>
    </w:rPr>
  </w:style>
  <w:style w:type="character" w:customStyle="1" w:styleId="Opmaakprofiel4">
    <w:name w:val="Opmaakprofiel4"/>
    <w:uiPriority w:val="1"/>
    <w:rsid w:val="007A6AA6"/>
    <w:rPr>
      <w:rFonts w:ascii="Times New Roman" w:hAnsi="Times New Roman"/>
      <w:color w:val="FFFFFF"/>
      <w:sz w:val="24"/>
    </w:rPr>
  </w:style>
  <w:style w:type="character" w:customStyle="1" w:styleId="Opmaakprofiel5">
    <w:name w:val="Opmaakprofiel5"/>
    <w:uiPriority w:val="1"/>
    <w:rsid w:val="005175C4"/>
    <w:rPr>
      <w:color w:val="7F7F7F"/>
    </w:rPr>
  </w:style>
  <w:style w:type="paragraph" w:styleId="Plattetekst3">
    <w:name w:val="Body Text 3"/>
    <w:basedOn w:val="Standaard"/>
    <w:link w:val="Plattetekst3Char"/>
    <w:rsid w:val="00324A62"/>
    <w:pPr>
      <w:spacing w:line="240" w:lineRule="auto"/>
    </w:pPr>
    <w:rPr>
      <w:rFonts w:ascii="Arial" w:eastAsia="Times" w:hAnsi="Arial"/>
      <w:color w:val="000000"/>
      <w:sz w:val="22"/>
      <w:szCs w:val="20"/>
      <w:lang w:eastAsia="nl-NL"/>
    </w:rPr>
  </w:style>
  <w:style w:type="character" w:customStyle="1" w:styleId="Plattetekst3Char">
    <w:name w:val="Platte tekst 3 Char"/>
    <w:link w:val="Plattetekst3"/>
    <w:rsid w:val="00324A62"/>
    <w:rPr>
      <w:rFonts w:ascii="Arial" w:eastAsia="Times" w:hAnsi="Arial"/>
      <w:color w:val="000000"/>
      <w:sz w:val="22"/>
    </w:rPr>
  </w:style>
  <w:style w:type="character" w:customStyle="1" w:styleId="E-mailStijl471">
    <w:name w:val="E-mailStijl471"/>
    <w:semiHidden/>
    <w:rsid w:val="00324A62"/>
    <w:rPr>
      <w:rFonts w:ascii="Arial" w:hAnsi="Arial" w:cs="Arial"/>
      <w:color w:val="auto"/>
      <w:sz w:val="20"/>
      <w:szCs w:val="20"/>
    </w:rPr>
  </w:style>
  <w:style w:type="character" w:customStyle="1" w:styleId="Kop4Char">
    <w:name w:val="Kop 4 Char"/>
    <w:link w:val="Kop4"/>
    <w:uiPriority w:val="9"/>
    <w:rsid w:val="001147B8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Verwijzingopmerking">
    <w:name w:val="annotation reference"/>
    <w:uiPriority w:val="99"/>
    <w:semiHidden/>
    <w:unhideWhenUsed/>
    <w:rsid w:val="00874D8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74D86"/>
    <w:rPr>
      <w:sz w:val="20"/>
      <w:szCs w:val="20"/>
    </w:rPr>
  </w:style>
  <w:style w:type="character" w:customStyle="1" w:styleId="TekstopmerkingChar">
    <w:name w:val="Tekst opmerking Char"/>
    <w:link w:val="Tekstopmerking"/>
    <w:uiPriority w:val="99"/>
    <w:semiHidden/>
    <w:rsid w:val="00874D86"/>
    <w:rPr>
      <w:rFonts w:ascii="Times New Roman" w:eastAsia="Calibri" w:hAnsi="Times New Roman"/>
      <w:lang w:eastAsia="en-US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74D86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74D86"/>
    <w:rPr>
      <w:rFonts w:ascii="Times New Roman" w:eastAsia="Calibri" w:hAnsi="Times New Roman"/>
      <w:b/>
      <w:bCs/>
      <w:lang w:eastAsia="en-US"/>
    </w:rPr>
  </w:style>
  <w:style w:type="paragraph" w:styleId="Revisie">
    <w:name w:val="Revision"/>
    <w:hidden/>
    <w:uiPriority w:val="99"/>
    <w:semiHidden/>
    <w:rsid w:val="002E46D9"/>
    <w:rPr>
      <w:rFonts w:ascii="Times New Roman" w:eastAsia="Calibri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irkbosfonds.n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k%20Bos%20Fonds\Documents\DirkBosFonds_Aanvraag\Evaluatieformulier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9B247-90F2-4683-8435-B6A7F448D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Evaluatieformulier</Template>
  <TotalTime>0</TotalTime>
  <Pages>2</Pages>
  <Words>279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Links>
    <vt:vector size="6" baseType="variant">
      <vt:variant>
        <vt:i4>5570665</vt:i4>
      </vt:variant>
      <vt:variant>
        <vt:i4>75</vt:i4>
      </vt:variant>
      <vt:variant>
        <vt:i4>0</vt:i4>
      </vt:variant>
      <vt:variant>
        <vt:i4>5</vt:i4>
      </vt:variant>
      <vt:variant>
        <vt:lpwstr>mailto:info@dirkbosfonds.nl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Dirk Bos Fonds</dc:creator>
  <cp:keywords/>
  <cp:lastModifiedBy>Jan van Pelt</cp:lastModifiedBy>
  <cp:revision>3</cp:revision>
  <dcterms:created xsi:type="dcterms:W3CDTF">2026-06-03T20:43:00Z</dcterms:created>
  <dcterms:modified xsi:type="dcterms:W3CDTF">2026-06-03T20:43:00Z</dcterms:modified>
</cp:coreProperties>
</file>